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0A6" w:rsidRPr="00DD5B43" w:rsidRDefault="00A000A6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A000A6" w:rsidRPr="00F65D15" w:rsidRDefault="00A000A6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A000A6" w:rsidRPr="00A75260" w:rsidRDefault="00A000A6" w:rsidP="00A7526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A75260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A000A6" w:rsidRPr="00A75260" w:rsidRDefault="00A000A6" w:rsidP="00A7526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A75260">
        <w:rPr>
          <w:b/>
          <w:sz w:val="28"/>
          <w:szCs w:val="28"/>
          <w:u w:val="single"/>
        </w:rPr>
        <w:t xml:space="preserve">ст-ца Старощербиновская (по ул. Пушкина от ж.д. № 37-55 </w:t>
      </w:r>
    </w:p>
    <w:p w:rsidR="00A000A6" w:rsidRPr="00A75260" w:rsidRDefault="00A000A6" w:rsidP="00A75260">
      <w:pPr>
        <w:jc w:val="center"/>
        <w:rPr>
          <w:b/>
          <w:sz w:val="28"/>
          <w:szCs w:val="28"/>
          <w:u w:val="single"/>
        </w:rPr>
      </w:pPr>
      <w:r w:rsidRPr="00A75260">
        <w:rPr>
          <w:b/>
          <w:sz w:val="28"/>
          <w:szCs w:val="28"/>
          <w:u w:val="single"/>
        </w:rPr>
        <w:t>от ул. 8 Марта до пер. Садовый)»</w:t>
      </w:r>
    </w:p>
    <w:p w:rsidR="00A000A6" w:rsidRPr="001A104E" w:rsidRDefault="00A000A6" w:rsidP="00D74CB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A000A6" w:rsidRPr="00D0780E" w:rsidRDefault="00A0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A000A6" w:rsidRPr="00D0780E" w:rsidRDefault="00A0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A000A6" w:rsidRPr="00D0780E" w:rsidRDefault="00A000A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A000A6" w:rsidRPr="00D0780E" w:rsidTr="004C43B3">
        <w:trPr>
          <w:trHeight w:val="842"/>
        </w:trPr>
        <w:tc>
          <w:tcPr>
            <w:tcW w:w="709" w:type="dxa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000A6" w:rsidRPr="00D0780E" w:rsidRDefault="00A000A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A000A6" w:rsidRPr="00D0780E" w:rsidRDefault="00A000A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000A6" w:rsidRPr="00D0780E" w:rsidTr="004C43B3">
        <w:tc>
          <w:tcPr>
            <w:tcW w:w="709" w:type="dxa"/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A000A6" w:rsidRPr="00D0780E" w:rsidRDefault="00A000A6" w:rsidP="008E6B97">
            <w:pPr>
              <w:rPr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23:36:0707033:271</w:t>
            </w:r>
          </w:p>
        </w:tc>
        <w:tc>
          <w:tcPr>
            <w:tcW w:w="7342" w:type="dxa"/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 w:rsidRPr="007C378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8 Марта, з/у 186</w:t>
            </w:r>
          </w:p>
        </w:tc>
      </w:tr>
      <w:tr w:rsidR="00A000A6" w:rsidRPr="00D0780E" w:rsidTr="004C43B3">
        <w:tc>
          <w:tcPr>
            <w:tcW w:w="709" w:type="dxa"/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A000A6" w:rsidRPr="00D0780E" w:rsidRDefault="00A000A6" w:rsidP="008E6B97">
            <w:pPr>
              <w:rPr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23:36:0707034:218</w:t>
            </w:r>
          </w:p>
        </w:tc>
        <w:tc>
          <w:tcPr>
            <w:tcW w:w="7342" w:type="dxa"/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ский, </w:t>
            </w:r>
            <w:r w:rsidRPr="007C378D">
              <w:rPr>
                <w:color w:val="000000"/>
                <w:sz w:val="28"/>
                <w:szCs w:val="28"/>
              </w:rPr>
              <w:t>с.п. Старощербиновское, ст-ца Старощербиновская, ул. Пушкина, з/у 55</w:t>
            </w:r>
          </w:p>
        </w:tc>
      </w:tr>
      <w:tr w:rsidR="00A000A6" w:rsidRPr="00D0780E" w:rsidTr="004C43B3">
        <w:tc>
          <w:tcPr>
            <w:tcW w:w="709" w:type="dxa"/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A000A6" w:rsidRPr="00D0780E" w:rsidRDefault="00A000A6" w:rsidP="008E6B97">
            <w:pPr>
              <w:rPr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23:36:0707034:211</w:t>
            </w:r>
          </w:p>
        </w:tc>
        <w:tc>
          <w:tcPr>
            <w:tcW w:w="7342" w:type="dxa"/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 w:rsidRPr="007C378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49</w:t>
            </w:r>
          </w:p>
        </w:tc>
      </w:tr>
      <w:tr w:rsidR="00A000A6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00A6" w:rsidRPr="00D0780E" w:rsidRDefault="00A000A6" w:rsidP="00A925DD">
            <w:pPr>
              <w:rPr>
                <w:sz w:val="28"/>
                <w:szCs w:val="28"/>
              </w:rPr>
            </w:pPr>
            <w:r w:rsidRPr="007C378D">
              <w:rPr>
                <w:sz w:val="28"/>
                <w:szCs w:val="28"/>
              </w:rPr>
              <w:t>23:36:0707034:208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 w:rsidRPr="007C378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47</w:t>
            </w:r>
          </w:p>
        </w:tc>
      </w:tr>
      <w:tr w:rsidR="00A000A6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000A6" w:rsidRPr="00D0780E" w:rsidRDefault="00A000A6" w:rsidP="00AD1B17">
            <w:pPr>
              <w:rPr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23:36:0707034:206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мест</w:t>
            </w:r>
            <w:r w:rsidRPr="007C378D">
              <w:rPr>
                <w:color w:val="000000"/>
                <w:sz w:val="28"/>
                <w:szCs w:val="28"/>
              </w:rPr>
              <w:t>о</w:t>
            </w:r>
            <w:r w:rsidRPr="007C378D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7C378D">
              <w:rPr>
                <w:color w:val="000000"/>
                <w:sz w:val="28"/>
                <w:szCs w:val="28"/>
              </w:rPr>
              <w:t>ч</w:t>
            </w:r>
            <w:r w:rsidRPr="007C378D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 w:rsidRPr="007C378D">
              <w:rPr>
                <w:color w:val="000000"/>
                <w:sz w:val="28"/>
                <w:szCs w:val="28"/>
              </w:rPr>
              <w:t>ская, ул. Пушкина, з/у 45</w:t>
            </w:r>
          </w:p>
        </w:tc>
      </w:tr>
      <w:tr w:rsidR="00A000A6" w:rsidRPr="00D0780E" w:rsidTr="00A2502D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000A6" w:rsidRPr="00D0780E" w:rsidRDefault="00A000A6" w:rsidP="00A925DD">
            <w:pPr>
              <w:rPr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23:36:0707034:204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 w:rsidRPr="007C378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43</w:t>
            </w:r>
          </w:p>
        </w:tc>
      </w:tr>
      <w:tr w:rsidR="00A000A6" w:rsidRPr="00D0780E" w:rsidTr="00446E24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000A6" w:rsidRPr="00D0780E" w:rsidRDefault="00A000A6" w:rsidP="00A925DD">
            <w:pPr>
              <w:rPr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23:36:0707034:39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мест</w:t>
            </w:r>
            <w:r w:rsidRPr="007C378D">
              <w:rPr>
                <w:color w:val="000000"/>
                <w:sz w:val="28"/>
                <w:szCs w:val="28"/>
              </w:rPr>
              <w:t>о</w:t>
            </w:r>
            <w:r w:rsidRPr="007C378D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7C378D">
              <w:rPr>
                <w:color w:val="000000"/>
                <w:sz w:val="28"/>
                <w:szCs w:val="28"/>
              </w:rPr>
              <w:t>ч</w:t>
            </w:r>
            <w:r w:rsidRPr="007C378D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 w:rsidRPr="007C378D">
              <w:rPr>
                <w:color w:val="000000"/>
                <w:sz w:val="28"/>
                <w:szCs w:val="28"/>
              </w:rPr>
              <w:t>ская, ул. Пушкина, з/у 41</w:t>
            </w:r>
          </w:p>
        </w:tc>
      </w:tr>
      <w:tr w:rsidR="00A000A6" w:rsidRPr="00D0780E" w:rsidTr="001A02A9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000A6" w:rsidRPr="00D0780E" w:rsidRDefault="00A000A6" w:rsidP="00A925DD">
            <w:pPr>
              <w:rPr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23:36:0707034:197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0A6" w:rsidRPr="00D0780E" w:rsidRDefault="00A000A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C378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7C378D">
              <w:rPr>
                <w:color w:val="000000"/>
                <w:sz w:val="28"/>
                <w:szCs w:val="28"/>
              </w:rPr>
              <w:t>в</w:t>
            </w:r>
            <w:r w:rsidRPr="007C378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Пушкина, з/у 37</w:t>
            </w:r>
          </w:p>
        </w:tc>
      </w:tr>
    </w:tbl>
    <w:p w:rsidR="00A000A6" w:rsidRPr="00D0780E" w:rsidRDefault="00A000A6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A000A6" w:rsidRPr="00D0780E" w:rsidRDefault="00A0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A000A6" w:rsidRPr="00D0780E" w:rsidRDefault="00A000A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A000A6" w:rsidRPr="00D0780E" w:rsidRDefault="00A0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A000A6" w:rsidRPr="00D0780E" w:rsidRDefault="00A000A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A000A6" w:rsidRPr="00D0780E" w:rsidRDefault="00A000A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A000A6" w:rsidRPr="00D0780E" w:rsidRDefault="00A000A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A000A6" w:rsidRPr="00D0780E" w:rsidRDefault="00A0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A000A6" w:rsidRPr="008841B1" w:rsidRDefault="00A000A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A000A6" w:rsidRPr="004C43B3" w:rsidRDefault="00A000A6"/>
    <w:sectPr w:rsidR="00A000A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B7B25"/>
    <w:rsid w:val="000D5DDA"/>
    <w:rsid w:val="00144B54"/>
    <w:rsid w:val="001777E4"/>
    <w:rsid w:val="001A02A9"/>
    <w:rsid w:val="001A104E"/>
    <w:rsid w:val="001A7A50"/>
    <w:rsid w:val="001C37BB"/>
    <w:rsid w:val="0022631D"/>
    <w:rsid w:val="00232F95"/>
    <w:rsid w:val="002544BE"/>
    <w:rsid w:val="002B06E4"/>
    <w:rsid w:val="00321666"/>
    <w:rsid w:val="00384282"/>
    <w:rsid w:val="003B6A34"/>
    <w:rsid w:val="003C1C75"/>
    <w:rsid w:val="003D2A33"/>
    <w:rsid w:val="003E0C31"/>
    <w:rsid w:val="003E563C"/>
    <w:rsid w:val="004163BB"/>
    <w:rsid w:val="00420049"/>
    <w:rsid w:val="00434FFF"/>
    <w:rsid w:val="00446E24"/>
    <w:rsid w:val="004605C0"/>
    <w:rsid w:val="00467CCA"/>
    <w:rsid w:val="004C43B3"/>
    <w:rsid w:val="004D330B"/>
    <w:rsid w:val="00541F1D"/>
    <w:rsid w:val="0058155C"/>
    <w:rsid w:val="005815F6"/>
    <w:rsid w:val="00584BF9"/>
    <w:rsid w:val="005D2DF0"/>
    <w:rsid w:val="006119A3"/>
    <w:rsid w:val="00614DFA"/>
    <w:rsid w:val="006904A7"/>
    <w:rsid w:val="006A21AD"/>
    <w:rsid w:val="006B0538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9555D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95D5E"/>
    <w:rsid w:val="00BD3E0E"/>
    <w:rsid w:val="00C029D8"/>
    <w:rsid w:val="00C138C5"/>
    <w:rsid w:val="00C27A98"/>
    <w:rsid w:val="00C50E7F"/>
    <w:rsid w:val="00C7700B"/>
    <w:rsid w:val="00C8239D"/>
    <w:rsid w:val="00C97B9D"/>
    <w:rsid w:val="00CA53AC"/>
    <w:rsid w:val="00CB7BD7"/>
    <w:rsid w:val="00D00A4E"/>
    <w:rsid w:val="00D00E51"/>
    <w:rsid w:val="00D0780E"/>
    <w:rsid w:val="00D129E8"/>
    <w:rsid w:val="00D338A6"/>
    <w:rsid w:val="00D47929"/>
    <w:rsid w:val="00D74CB8"/>
    <w:rsid w:val="00D750EB"/>
    <w:rsid w:val="00D94D58"/>
    <w:rsid w:val="00D978BA"/>
    <w:rsid w:val="00DB5CAE"/>
    <w:rsid w:val="00DD5B43"/>
    <w:rsid w:val="00DF4A26"/>
    <w:rsid w:val="00E02222"/>
    <w:rsid w:val="00E07DA6"/>
    <w:rsid w:val="00E2310D"/>
    <w:rsid w:val="00E33074"/>
    <w:rsid w:val="00E51F52"/>
    <w:rsid w:val="00E552CB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673</Words>
  <Characters>3837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48</cp:revision>
  <cp:lastPrinted>2025-10-15T07:40:00Z</cp:lastPrinted>
  <dcterms:created xsi:type="dcterms:W3CDTF">2025-10-29T16:07:00Z</dcterms:created>
  <dcterms:modified xsi:type="dcterms:W3CDTF">2026-03-13T14:34:00Z</dcterms:modified>
</cp:coreProperties>
</file>