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927"/>
        <w:gridCol w:w="4927"/>
      </w:tblGrid>
      <w:tr w:rsidR="00850145" w:rsidRPr="00DF77B6" w:rsidTr="00DF77B6">
        <w:tc>
          <w:tcPr>
            <w:tcW w:w="4927" w:type="dxa"/>
          </w:tcPr>
          <w:p w:rsidR="00850145" w:rsidRPr="00DF77B6" w:rsidRDefault="00850145" w:rsidP="00DF77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0145" w:rsidRPr="00DF77B6" w:rsidRDefault="00850145" w:rsidP="00DF77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0145" w:rsidRPr="00DF77B6" w:rsidRDefault="00850145" w:rsidP="00DF77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0145" w:rsidRPr="00DF77B6" w:rsidRDefault="00850145" w:rsidP="00DF77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0145" w:rsidRPr="00DF77B6" w:rsidRDefault="00850145" w:rsidP="00DF77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0145" w:rsidRPr="00DF77B6" w:rsidRDefault="00850145" w:rsidP="00DF77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850145" w:rsidRPr="00DF77B6" w:rsidRDefault="00850145" w:rsidP="00DF77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77B6">
              <w:rPr>
                <w:rFonts w:ascii="Times New Roman" w:hAnsi="Times New Roman"/>
                <w:sz w:val="28"/>
                <w:szCs w:val="28"/>
              </w:rPr>
              <w:t xml:space="preserve">Председателю </w:t>
            </w:r>
          </w:p>
          <w:p w:rsidR="00850145" w:rsidRPr="00DF77B6" w:rsidRDefault="00850145" w:rsidP="00DF77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77B6">
              <w:rPr>
                <w:rFonts w:ascii="Times New Roman" w:hAnsi="Times New Roman"/>
                <w:sz w:val="28"/>
                <w:szCs w:val="28"/>
              </w:rPr>
              <w:t>Контрольно-счетной палаты муниципального образования</w:t>
            </w:r>
          </w:p>
          <w:p w:rsidR="00850145" w:rsidRPr="00DF77B6" w:rsidRDefault="00850145" w:rsidP="00DF77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77B6">
              <w:rPr>
                <w:rFonts w:ascii="Times New Roman" w:hAnsi="Times New Roman"/>
                <w:sz w:val="28"/>
                <w:szCs w:val="28"/>
              </w:rPr>
              <w:t xml:space="preserve">Щербиновский район </w:t>
            </w:r>
          </w:p>
          <w:p w:rsidR="00850145" w:rsidRPr="00DF77B6" w:rsidRDefault="00850145" w:rsidP="00DF77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F77B6">
              <w:rPr>
                <w:rFonts w:ascii="Times New Roman" w:hAnsi="Times New Roman"/>
                <w:sz w:val="28"/>
                <w:szCs w:val="28"/>
              </w:rPr>
              <w:t>Н.Н. Черной</w:t>
            </w:r>
          </w:p>
        </w:tc>
      </w:tr>
    </w:tbl>
    <w:p w:rsidR="00850145" w:rsidRPr="0097540E" w:rsidRDefault="00850145" w:rsidP="009754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0145" w:rsidRPr="0097540E" w:rsidRDefault="00850145" w:rsidP="009754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0145" w:rsidRPr="0097540E" w:rsidRDefault="00850145" w:rsidP="009754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0145" w:rsidRPr="000A72B1" w:rsidRDefault="00850145" w:rsidP="00975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0145" w:rsidRPr="000A72B1" w:rsidRDefault="00850145" w:rsidP="0097540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72B1">
        <w:rPr>
          <w:rFonts w:ascii="Times New Roman" w:hAnsi="Times New Roman"/>
          <w:b/>
          <w:sz w:val="28"/>
          <w:szCs w:val="28"/>
        </w:rPr>
        <w:t xml:space="preserve">Заключение № </w:t>
      </w:r>
      <w:r>
        <w:rPr>
          <w:rFonts w:ascii="Times New Roman" w:hAnsi="Times New Roman"/>
          <w:b/>
          <w:sz w:val="28"/>
          <w:szCs w:val="28"/>
        </w:rPr>
        <w:t>4 от 23</w:t>
      </w:r>
      <w:r w:rsidRPr="000A72B1">
        <w:rPr>
          <w:rFonts w:ascii="Times New Roman" w:hAnsi="Times New Roman"/>
          <w:b/>
          <w:sz w:val="28"/>
          <w:szCs w:val="28"/>
        </w:rPr>
        <w:t xml:space="preserve"> апреля 2014 года</w:t>
      </w:r>
    </w:p>
    <w:p w:rsidR="00850145" w:rsidRDefault="00850145" w:rsidP="004E2C3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A72B1">
        <w:rPr>
          <w:rFonts w:ascii="Times New Roman" w:hAnsi="Times New Roman"/>
          <w:b/>
          <w:sz w:val="28"/>
          <w:szCs w:val="28"/>
        </w:rPr>
        <w:t>по  результатам экспертизы проекта распоряжения председателя Контрольно-счетной палаты муниципального образования Щербиновский район «</w:t>
      </w:r>
      <w:r>
        <w:rPr>
          <w:rFonts w:ascii="Times New Roman" w:hAnsi="Times New Roman"/>
          <w:b/>
          <w:bCs/>
          <w:sz w:val="28"/>
          <w:szCs w:val="28"/>
        </w:rPr>
        <w:t>О внесении изменений в распоряжение председателя Контрольно-счетной палаты от 20 мая 2013 года №53-р «Об утверждении Порядка проведения антикоррупционной экспертизы муниципальных нормативных правовых актов  и проектов муниципальных нормативных правовых актов Контрольно-счетной палаты муниципального образования Щербиновский район»</w:t>
      </w:r>
    </w:p>
    <w:p w:rsidR="00850145" w:rsidRPr="0097540E" w:rsidRDefault="00850145" w:rsidP="009754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0145" w:rsidRPr="0097540E" w:rsidRDefault="00850145" w:rsidP="00EB03E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1 категории Контрольно-счетной палаты муниципального образования Щербиновский район, как уполномоченное</w:t>
      </w:r>
      <w:r w:rsidRPr="009754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лицо</w:t>
      </w:r>
      <w:r w:rsidRPr="0097540E">
        <w:rPr>
          <w:rFonts w:ascii="Times New Roman" w:hAnsi="Times New Roman"/>
          <w:sz w:val="28"/>
          <w:szCs w:val="28"/>
        </w:rPr>
        <w:t xml:space="preserve"> по проведению</w:t>
      </w:r>
      <w:r w:rsidRPr="0097540E">
        <w:rPr>
          <w:rFonts w:ascii="Times New Roman" w:hAnsi="Times New Roman"/>
          <w:b/>
          <w:sz w:val="28"/>
          <w:szCs w:val="28"/>
        </w:rPr>
        <w:t xml:space="preserve"> </w:t>
      </w:r>
      <w:r w:rsidRPr="0097540E">
        <w:rPr>
          <w:rFonts w:ascii="Times New Roman" w:hAnsi="Times New Roman"/>
          <w:sz w:val="28"/>
          <w:szCs w:val="28"/>
        </w:rPr>
        <w:t xml:space="preserve">антикоррупционной экспертизы муниципальных нормативных правовых актов и  проектов муниципальных нормативных правовых актов </w:t>
      </w:r>
      <w:r>
        <w:rPr>
          <w:rFonts w:ascii="Times New Roman" w:hAnsi="Times New Roman"/>
          <w:sz w:val="28"/>
          <w:szCs w:val="28"/>
        </w:rPr>
        <w:t>Контрольно-счетной палаты муниципального образования Щербиновский район</w:t>
      </w:r>
      <w:r w:rsidRPr="0097540E">
        <w:rPr>
          <w:rFonts w:ascii="Times New Roman" w:hAnsi="Times New Roman"/>
          <w:sz w:val="28"/>
          <w:szCs w:val="28"/>
        </w:rPr>
        <w:t xml:space="preserve">, на основании  </w:t>
      </w:r>
      <w:r>
        <w:rPr>
          <w:rFonts w:ascii="Times New Roman" w:hAnsi="Times New Roman"/>
          <w:sz w:val="28"/>
          <w:szCs w:val="28"/>
        </w:rPr>
        <w:t>распоряжения</w:t>
      </w:r>
      <w:r w:rsidRPr="007831A7">
        <w:rPr>
          <w:rFonts w:ascii="Times New Roman" w:hAnsi="Times New Roman"/>
          <w:sz w:val="28"/>
          <w:szCs w:val="28"/>
        </w:rPr>
        <w:t xml:space="preserve"> председателя Контрольно-счетной палаты муниципального образования Щербиновский район</w:t>
      </w:r>
      <w:r w:rsidRPr="007831A7">
        <w:rPr>
          <w:rFonts w:ascii="Times New Roman" w:hAnsi="Times New Roman"/>
          <w:bCs/>
          <w:sz w:val="28"/>
          <w:szCs w:val="28"/>
        </w:rPr>
        <w:t xml:space="preserve"> от 20 мая 2013 года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831A7">
        <w:rPr>
          <w:rFonts w:ascii="Times New Roman" w:hAnsi="Times New Roman"/>
          <w:bCs/>
          <w:sz w:val="28"/>
          <w:szCs w:val="28"/>
        </w:rPr>
        <w:t>№53-р «Об утверждении Порядка проведения антикоррупционной экспертизы муниципальных нормативных правовых актов  и проектов муниципальных нормативных правовых актов Контрольно-счетной палаты муниципального образования Щербиновский район»</w:t>
      </w:r>
      <w:r w:rsidRPr="0097540E">
        <w:rPr>
          <w:rFonts w:ascii="Times New Roman" w:hAnsi="Times New Roman"/>
          <w:sz w:val="28"/>
          <w:szCs w:val="28"/>
        </w:rPr>
        <w:t xml:space="preserve">, рассмотрев проект </w:t>
      </w:r>
      <w:r>
        <w:rPr>
          <w:rFonts w:ascii="Times New Roman" w:hAnsi="Times New Roman"/>
          <w:sz w:val="28"/>
          <w:szCs w:val="28"/>
        </w:rPr>
        <w:t>распоряжения</w:t>
      </w:r>
      <w:r w:rsidRPr="009754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председателя Контрольно-счетной палаты муниципального образования Щербиновский район </w:t>
      </w:r>
      <w:r w:rsidRPr="0097540E">
        <w:rPr>
          <w:rFonts w:ascii="Times New Roman" w:hAnsi="Times New Roman"/>
          <w:sz w:val="28"/>
          <w:szCs w:val="28"/>
        </w:rPr>
        <w:t>«</w:t>
      </w:r>
      <w:r w:rsidRPr="00EB03EE">
        <w:rPr>
          <w:rFonts w:ascii="Times New Roman" w:hAnsi="Times New Roman"/>
          <w:bCs/>
          <w:sz w:val="28"/>
          <w:szCs w:val="28"/>
        </w:rPr>
        <w:t>О внесении изменений в распоряжение председателя Контрольно-счетной палаты от 20 мая 2013 года №53-р «Об утверждении Порядка проведения антикоррупционной экспертизы муниципальных нормативных правовых актов  и проектов муниципальных нормативных правовых актов Контрольно-счетной палаты муниципального образования Щербиновский район»</w:t>
      </w:r>
      <w:r w:rsidRPr="0097540E">
        <w:rPr>
          <w:rFonts w:ascii="Times New Roman" w:hAnsi="Times New Roman"/>
          <w:sz w:val="28"/>
          <w:szCs w:val="28"/>
        </w:rPr>
        <w:t xml:space="preserve"> (далее – проект) установил:</w:t>
      </w:r>
    </w:p>
    <w:p w:rsidR="00850145" w:rsidRPr="0097540E" w:rsidRDefault="00850145" w:rsidP="009754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540E">
        <w:rPr>
          <w:rFonts w:ascii="Times New Roman" w:hAnsi="Times New Roman"/>
          <w:sz w:val="28"/>
          <w:szCs w:val="28"/>
        </w:rPr>
        <w:t xml:space="preserve">1. Проект размещен на официальном сайте </w:t>
      </w:r>
      <w:r>
        <w:rPr>
          <w:rFonts w:ascii="Times New Roman" w:hAnsi="Times New Roman"/>
          <w:sz w:val="28"/>
          <w:szCs w:val="28"/>
        </w:rPr>
        <w:t>Контрольно-счетной палаты муниципального образования Щербиновский район</w:t>
      </w:r>
      <w:r w:rsidRPr="0097540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 апреля</w:t>
      </w:r>
      <w:r w:rsidRPr="0097540E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4</w:t>
      </w:r>
      <w:r w:rsidRPr="0097540E">
        <w:rPr>
          <w:rFonts w:ascii="Times New Roman" w:hAnsi="Times New Roman"/>
          <w:sz w:val="28"/>
          <w:szCs w:val="28"/>
        </w:rPr>
        <w:t xml:space="preserve"> года, для проведения независимой  антикоррупционной экспертизы.</w:t>
      </w:r>
    </w:p>
    <w:p w:rsidR="00850145" w:rsidRPr="0097540E" w:rsidRDefault="00850145" w:rsidP="009754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540E">
        <w:rPr>
          <w:rFonts w:ascii="Times New Roman" w:hAnsi="Times New Roman"/>
          <w:sz w:val="28"/>
          <w:szCs w:val="28"/>
        </w:rPr>
        <w:t xml:space="preserve">В срок  установленный </w:t>
      </w:r>
      <w:r>
        <w:rPr>
          <w:rFonts w:ascii="Times New Roman" w:hAnsi="Times New Roman"/>
          <w:sz w:val="28"/>
          <w:szCs w:val="28"/>
        </w:rPr>
        <w:t>распоряжением</w:t>
      </w:r>
      <w:r w:rsidRPr="007831A7">
        <w:rPr>
          <w:rFonts w:ascii="Times New Roman" w:hAnsi="Times New Roman"/>
          <w:sz w:val="28"/>
          <w:szCs w:val="28"/>
        </w:rPr>
        <w:t xml:space="preserve"> председателя Контрольно-счетной палаты муниципального образования Щербиновский район</w:t>
      </w:r>
      <w:r w:rsidRPr="007831A7">
        <w:rPr>
          <w:rFonts w:ascii="Times New Roman" w:hAnsi="Times New Roman"/>
          <w:bCs/>
          <w:sz w:val="28"/>
          <w:szCs w:val="28"/>
        </w:rPr>
        <w:t xml:space="preserve"> от 20 мая 2013 года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7831A7">
        <w:rPr>
          <w:rFonts w:ascii="Times New Roman" w:hAnsi="Times New Roman"/>
          <w:bCs/>
          <w:sz w:val="28"/>
          <w:szCs w:val="28"/>
        </w:rPr>
        <w:t>№53-р «Об утверждении Порядка проведения антикоррупционной экспертизы муниципальных нормативных правовых актов  и проектов муниципальных нормативных правовых актов Контрольно-счетной палаты муниципального образования Щербиновский район»</w:t>
      </w:r>
      <w:r w:rsidRPr="0097540E">
        <w:rPr>
          <w:rFonts w:ascii="Times New Roman" w:hAnsi="Times New Roman"/>
          <w:sz w:val="28"/>
          <w:szCs w:val="28"/>
        </w:rPr>
        <w:t xml:space="preserve"> от независимых экспертов заключения не поступили.</w:t>
      </w:r>
    </w:p>
    <w:p w:rsidR="00850145" w:rsidRPr="0097540E" w:rsidRDefault="00850145" w:rsidP="009754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540E">
        <w:rPr>
          <w:rFonts w:ascii="Times New Roman" w:hAnsi="Times New Roman"/>
          <w:sz w:val="28"/>
          <w:szCs w:val="28"/>
        </w:rPr>
        <w:t>2. В ходе антикоррупционной экспертизы проекта  коррупциогенные факторы не обнаружены.</w:t>
      </w:r>
    </w:p>
    <w:p w:rsidR="00850145" w:rsidRPr="0097540E" w:rsidRDefault="00850145" w:rsidP="009754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7540E">
        <w:rPr>
          <w:rFonts w:ascii="Times New Roman" w:hAnsi="Times New Roman"/>
          <w:sz w:val="28"/>
          <w:szCs w:val="28"/>
        </w:rPr>
        <w:t>3.Проект рекомендован для официального принятия.</w:t>
      </w:r>
    </w:p>
    <w:p w:rsidR="00850145" w:rsidRPr="0097540E" w:rsidRDefault="00850145" w:rsidP="009754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0145" w:rsidRPr="0097540E" w:rsidRDefault="00850145" w:rsidP="009754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0145" w:rsidRDefault="00850145" w:rsidP="009754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Специалист 1 категории</w:t>
      </w:r>
    </w:p>
    <w:p w:rsidR="00850145" w:rsidRDefault="00850145" w:rsidP="009754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Контрольно-счетной палаты</w:t>
      </w:r>
    </w:p>
    <w:p w:rsidR="00850145" w:rsidRDefault="00850145" w:rsidP="009754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850145" w:rsidRPr="0097540E" w:rsidRDefault="00850145" w:rsidP="009754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Щербиновский район</w:t>
      </w:r>
      <w:r w:rsidRPr="0097540E">
        <w:rPr>
          <w:rFonts w:ascii="Times New Roman" w:hAnsi="Times New Roman"/>
          <w:sz w:val="28"/>
          <w:szCs w:val="28"/>
        </w:rPr>
        <w:t xml:space="preserve">   </w:t>
      </w:r>
      <w:r w:rsidRPr="0097540E">
        <w:rPr>
          <w:rFonts w:ascii="Times New Roman" w:hAnsi="Times New Roman"/>
          <w:sz w:val="28"/>
          <w:szCs w:val="28"/>
        </w:rPr>
        <w:tab/>
      </w:r>
      <w:r w:rsidRPr="0097540E">
        <w:rPr>
          <w:rFonts w:ascii="Times New Roman" w:hAnsi="Times New Roman"/>
          <w:sz w:val="28"/>
          <w:szCs w:val="28"/>
        </w:rPr>
        <w:tab/>
      </w:r>
      <w:r w:rsidRPr="0097540E">
        <w:rPr>
          <w:rFonts w:ascii="Times New Roman" w:hAnsi="Times New Roman"/>
          <w:sz w:val="28"/>
          <w:szCs w:val="28"/>
        </w:rPr>
        <w:tab/>
      </w:r>
      <w:r w:rsidRPr="0097540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О</w:t>
      </w:r>
      <w:r w:rsidRPr="0097540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 w:rsidRPr="0097540E">
        <w:rPr>
          <w:rFonts w:ascii="Times New Roman" w:hAnsi="Times New Roman"/>
          <w:sz w:val="28"/>
          <w:szCs w:val="28"/>
        </w:rPr>
        <w:t>.Голиченко</w:t>
      </w:r>
    </w:p>
    <w:p w:rsidR="00850145" w:rsidRPr="0097540E" w:rsidRDefault="00850145" w:rsidP="009754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0145" w:rsidRPr="0097540E" w:rsidRDefault="00850145" w:rsidP="009754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</w:t>
      </w:r>
      <w:r w:rsidRPr="0097540E">
        <w:rPr>
          <w:rFonts w:ascii="Times New Roman" w:hAnsi="Times New Roman"/>
          <w:sz w:val="28"/>
          <w:szCs w:val="28"/>
        </w:rPr>
        <w:t xml:space="preserve"> а</w:t>
      </w:r>
      <w:r>
        <w:rPr>
          <w:rFonts w:ascii="Times New Roman" w:hAnsi="Times New Roman"/>
          <w:sz w:val="28"/>
          <w:szCs w:val="28"/>
        </w:rPr>
        <w:t>преля</w:t>
      </w:r>
      <w:r w:rsidRPr="0097540E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4</w:t>
      </w:r>
      <w:r w:rsidRPr="0097540E">
        <w:rPr>
          <w:rFonts w:ascii="Times New Roman" w:hAnsi="Times New Roman"/>
          <w:sz w:val="28"/>
          <w:szCs w:val="28"/>
        </w:rPr>
        <w:t xml:space="preserve"> года</w:t>
      </w:r>
    </w:p>
    <w:p w:rsidR="00850145" w:rsidRPr="0097540E" w:rsidRDefault="00850145" w:rsidP="0097540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0145" w:rsidRPr="0097540E" w:rsidRDefault="00850145" w:rsidP="009754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0145" w:rsidRPr="0097540E" w:rsidRDefault="00850145" w:rsidP="009754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0145" w:rsidRPr="0097540E" w:rsidRDefault="00850145" w:rsidP="009754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50145" w:rsidRPr="0097540E" w:rsidRDefault="00850145" w:rsidP="0097540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850145" w:rsidRPr="0097540E" w:rsidSect="00CC3369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145" w:rsidRDefault="00850145" w:rsidP="00C91531">
      <w:pPr>
        <w:spacing w:after="0" w:line="240" w:lineRule="auto"/>
      </w:pPr>
      <w:r>
        <w:separator/>
      </w:r>
    </w:p>
  </w:endnote>
  <w:endnote w:type="continuationSeparator" w:id="1">
    <w:p w:rsidR="00850145" w:rsidRDefault="00850145" w:rsidP="00C91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145" w:rsidRDefault="00850145" w:rsidP="00C91531">
      <w:pPr>
        <w:spacing w:after="0" w:line="240" w:lineRule="auto"/>
      </w:pPr>
      <w:r>
        <w:separator/>
      </w:r>
    </w:p>
  </w:footnote>
  <w:footnote w:type="continuationSeparator" w:id="1">
    <w:p w:rsidR="00850145" w:rsidRDefault="00850145" w:rsidP="00C91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145" w:rsidRDefault="00850145" w:rsidP="008B55B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50145" w:rsidRDefault="0085014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0145" w:rsidRDefault="00850145" w:rsidP="008B55B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50145" w:rsidRDefault="0085014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7540E"/>
    <w:rsid w:val="000A72B1"/>
    <w:rsid w:val="000E7933"/>
    <w:rsid w:val="00290470"/>
    <w:rsid w:val="004E2C37"/>
    <w:rsid w:val="0058625C"/>
    <w:rsid w:val="006D7674"/>
    <w:rsid w:val="007831A7"/>
    <w:rsid w:val="00850145"/>
    <w:rsid w:val="008B55B8"/>
    <w:rsid w:val="00970425"/>
    <w:rsid w:val="0097540E"/>
    <w:rsid w:val="00B7452C"/>
    <w:rsid w:val="00C7035C"/>
    <w:rsid w:val="00C91531"/>
    <w:rsid w:val="00CC3369"/>
    <w:rsid w:val="00CD1D1E"/>
    <w:rsid w:val="00DA0D96"/>
    <w:rsid w:val="00DF77B6"/>
    <w:rsid w:val="00EB03EE"/>
    <w:rsid w:val="00F26FEF"/>
    <w:rsid w:val="00F35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153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_1 Знак Знак Знак Знак Знак Знак Знак Знак Знак"/>
    <w:basedOn w:val="Normal"/>
    <w:uiPriority w:val="99"/>
    <w:rsid w:val="0097540E"/>
    <w:pPr>
      <w:spacing w:before="100" w:beforeAutospacing="1" w:after="100" w:afterAutospacing="1" w:line="240" w:lineRule="auto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uiPriority w:val="99"/>
    <w:rsid w:val="0097540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97540E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97540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7540E"/>
    <w:rPr>
      <w:rFonts w:ascii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uiPriority w:val="99"/>
    <w:rsid w:val="0097540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2</Pages>
  <Words>408</Words>
  <Characters>2326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KSP</cp:lastModifiedBy>
  <cp:revision>10</cp:revision>
  <cp:lastPrinted>2014-04-29T05:58:00Z</cp:lastPrinted>
  <dcterms:created xsi:type="dcterms:W3CDTF">2014-09-04T09:47:00Z</dcterms:created>
  <dcterms:modified xsi:type="dcterms:W3CDTF">2014-04-29T05:58:00Z</dcterms:modified>
</cp:coreProperties>
</file>